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B752FB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03" name="Picture 102" descr="1998 March-April-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March-April-May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4" name="Picture 103" descr="1998 March-April-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March-April-May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5" name="Picture 104" descr="1998 March-April-Ma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March-April-May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6" name="Picture 105" descr="1998 March-April-Ma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March-April-May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7" name="Picture 106" descr="1998 March-April-May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March-April-May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8" name="Picture 107" descr="1998 March-April-May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March-April-May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9" name="Picture 108" descr="1998 March-April-May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March-April-May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10" name="Picture 109" descr="1998 March-April-May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March-April-May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61E76"/>
    <w:rsid w:val="001F5941"/>
    <w:rsid w:val="00200E9C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611B4C"/>
    <w:rsid w:val="00642F3D"/>
    <w:rsid w:val="00697F1E"/>
    <w:rsid w:val="006D0422"/>
    <w:rsid w:val="007873B8"/>
    <w:rsid w:val="00906884"/>
    <w:rsid w:val="009826E5"/>
    <w:rsid w:val="009B1CF8"/>
    <w:rsid w:val="00A10B2B"/>
    <w:rsid w:val="00B27E26"/>
    <w:rsid w:val="00B752FB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2017-11-24T14:21:00Z</dcterms:created>
  <dcterms:modified xsi:type="dcterms:W3CDTF">2017-11-24T14:22:00Z</dcterms:modified>
</cp:coreProperties>
</file>